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66509" w14:textId="1EAB9248" w:rsidR="00C946D6" w:rsidRDefault="00C946D6">
      <w:r>
        <w:t xml:space="preserve">Census Messages – </w:t>
      </w:r>
    </w:p>
    <w:p w14:paraId="33568708" w14:textId="77777777" w:rsidR="00C946D6" w:rsidRDefault="00C946D6" w:rsidP="00C946D6">
      <w:pPr>
        <w:pStyle w:val="Pa9"/>
        <w:spacing w:before="260"/>
        <w:ind w:left="360" w:hanging="360"/>
        <w:rPr>
          <w:rFonts w:asciiTheme="minorHAnsi" w:hAnsiTheme="minorHAnsi" w:cstheme="minorHAnsi"/>
          <w:i/>
          <w:iCs/>
          <w:color w:val="000000"/>
        </w:rPr>
      </w:pPr>
      <w:r w:rsidRPr="00C946D6">
        <w:rPr>
          <w:rFonts w:asciiTheme="minorHAnsi" w:hAnsiTheme="minorHAnsi" w:cstheme="minorHAnsi"/>
          <w:b/>
          <w:color w:val="000000"/>
        </w:rPr>
        <w:t>1</w:t>
      </w:r>
      <w:r w:rsidRPr="00C946D6">
        <w:rPr>
          <w:rFonts w:asciiTheme="minorHAnsi" w:hAnsiTheme="minorHAnsi" w:cstheme="minorHAnsi"/>
          <w:color w:val="000000"/>
        </w:rPr>
        <w:t xml:space="preserve">. </w:t>
      </w:r>
      <w:r w:rsidRPr="00C946D6">
        <w:rPr>
          <w:rFonts w:asciiTheme="minorHAnsi" w:hAnsiTheme="minorHAnsi" w:cstheme="minorHAnsi"/>
          <w:color w:val="000000"/>
        </w:rPr>
        <w:t xml:space="preserve">The U.S. Census Bureau is now recruiting to fill positions for the next census in 2020. Get paid to help your community. Learn more by visiting 2020census.gov/jobs </w:t>
      </w:r>
      <w:r w:rsidRPr="00C946D6">
        <w:rPr>
          <w:rFonts w:asciiTheme="minorHAnsi" w:hAnsiTheme="minorHAnsi" w:cstheme="minorHAnsi"/>
          <w:i/>
          <w:iCs/>
          <w:color w:val="000000"/>
        </w:rPr>
        <w:t xml:space="preserve">(163 characters) </w:t>
      </w:r>
    </w:p>
    <w:p w14:paraId="39DEF762" w14:textId="14BA7272" w:rsidR="00C946D6" w:rsidRDefault="00C946D6" w:rsidP="00C946D6">
      <w:pPr>
        <w:pStyle w:val="Pa9"/>
        <w:spacing w:before="260"/>
        <w:ind w:left="360" w:hanging="360"/>
        <w:rPr>
          <w:rFonts w:asciiTheme="minorHAnsi" w:hAnsiTheme="minorHAnsi" w:cstheme="minorHAnsi"/>
          <w:i/>
          <w:iCs/>
          <w:color w:val="000000"/>
        </w:rPr>
      </w:pPr>
      <w:r w:rsidRPr="00C946D6">
        <w:rPr>
          <w:rFonts w:asciiTheme="minorHAnsi" w:hAnsiTheme="minorHAnsi" w:cstheme="minorHAnsi"/>
          <w:b/>
          <w:bCs/>
          <w:color w:val="000000"/>
        </w:rPr>
        <w:t xml:space="preserve">2. </w:t>
      </w:r>
      <w:r w:rsidRPr="00C946D6">
        <w:rPr>
          <w:rFonts w:asciiTheme="minorHAnsi" w:hAnsiTheme="minorHAnsi" w:cstheme="minorHAnsi"/>
          <w:color w:val="000000"/>
        </w:rPr>
        <w:t xml:space="preserve">The U.S. Census Bureau is recruiting </w:t>
      </w:r>
      <w:r>
        <w:rPr>
          <w:rFonts w:asciiTheme="minorHAnsi" w:hAnsiTheme="minorHAnsi" w:cstheme="minorHAnsi"/>
          <w:color w:val="000000"/>
        </w:rPr>
        <w:t>hundreds</w:t>
      </w:r>
      <w:r w:rsidRPr="00C946D6">
        <w:rPr>
          <w:rFonts w:asciiTheme="minorHAnsi" w:hAnsiTheme="minorHAnsi" w:cstheme="minorHAnsi"/>
          <w:color w:val="000000"/>
        </w:rPr>
        <w:t xml:space="preserve"> of Census </w:t>
      </w:r>
      <w:r w:rsidR="00933868">
        <w:rPr>
          <w:rFonts w:asciiTheme="minorHAnsi" w:hAnsiTheme="minorHAnsi" w:cstheme="minorHAnsi"/>
          <w:color w:val="000000"/>
        </w:rPr>
        <w:t>Employees</w:t>
      </w:r>
      <w:r w:rsidRPr="00C946D6">
        <w:rPr>
          <w:rFonts w:asciiTheme="minorHAnsi" w:hAnsiTheme="minorHAnsi" w:cstheme="minorHAnsi"/>
          <w:color w:val="000000"/>
        </w:rPr>
        <w:t xml:space="preserve"> in your area. Nobody knows your community better than you! Visit 2020census.gov/jobs to learn more! </w:t>
      </w:r>
      <w:r w:rsidRPr="00C946D6">
        <w:rPr>
          <w:rFonts w:asciiTheme="minorHAnsi" w:hAnsiTheme="minorHAnsi" w:cstheme="minorHAnsi"/>
          <w:i/>
          <w:iCs/>
          <w:color w:val="000000"/>
        </w:rPr>
        <w:t>(16</w:t>
      </w:r>
      <w:r w:rsidR="00933868">
        <w:rPr>
          <w:rFonts w:asciiTheme="minorHAnsi" w:hAnsiTheme="minorHAnsi" w:cstheme="minorHAnsi"/>
          <w:i/>
          <w:iCs/>
          <w:color w:val="000000"/>
        </w:rPr>
        <w:t>6</w:t>
      </w:r>
      <w:bookmarkStart w:id="0" w:name="_GoBack"/>
      <w:bookmarkEnd w:id="0"/>
      <w:r w:rsidRPr="00C946D6">
        <w:rPr>
          <w:rFonts w:asciiTheme="minorHAnsi" w:hAnsiTheme="minorHAnsi" w:cstheme="minorHAnsi"/>
          <w:i/>
          <w:iCs/>
          <w:color w:val="000000"/>
        </w:rPr>
        <w:t xml:space="preserve"> characters) </w:t>
      </w:r>
    </w:p>
    <w:p w14:paraId="46C30CDC" w14:textId="77777777" w:rsidR="00C946D6" w:rsidRDefault="00C946D6" w:rsidP="00C946D6">
      <w:pPr>
        <w:pStyle w:val="Pa9"/>
        <w:spacing w:before="260"/>
        <w:ind w:left="360" w:hanging="360"/>
        <w:rPr>
          <w:rFonts w:ascii="Gotham Narrow Book" w:hAnsi="Gotham Narrow Book" w:cs="Gotham Narrow Book"/>
          <w:i/>
          <w:iCs/>
          <w:color w:val="000000"/>
          <w:sz w:val="27"/>
          <w:szCs w:val="23"/>
        </w:rPr>
      </w:pPr>
      <w:r w:rsidRPr="00C946D6">
        <w:rPr>
          <w:rFonts w:asciiTheme="minorHAnsi" w:hAnsiTheme="minorHAnsi" w:cstheme="minorHAnsi"/>
          <w:b/>
          <w:bCs/>
          <w:color w:val="000000"/>
        </w:rPr>
        <w:t xml:space="preserve">3. </w:t>
      </w:r>
      <w:r w:rsidRPr="00C946D6">
        <w:rPr>
          <w:rFonts w:asciiTheme="minorHAnsi" w:hAnsiTheme="minorHAnsi" w:cstheme="minorHAnsi"/>
          <w:color w:val="000000"/>
        </w:rPr>
        <w:t xml:space="preserve">Join the 2020 Census team and get paid to help ensure our communities are properly represented in Congress. To learn more and apply, visit 2020census.gov/jobs </w:t>
      </w:r>
      <w:r w:rsidRPr="00C946D6">
        <w:rPr>
          <w:rFonts w:asciiTheme="minorHAnsi" w:hAnsiTheme="minorHAnsi" w:cstheme="minorHAnsi"/>
          <w:i/>
          <w:iCs/>
          <w:color w:val="000000"/>
        </w:rPr>
        <w:t>(158 characters)</w:t>
      </w:r>
      <w:r w:rsidRPr="00C946D6">
        <w:rPr>
          <w:rFonts w:ascii="Gotham Narrow Book" w:hAnsi="Gotham Narrow Book" w:cs="Gotham Narrow Book"/>
          <w:i/>
          <w:iCs/>
          <w:color w:val="000000"/>
          <w:sz w:val="27"/>
          <w:szCs w:val="23"/>
        </w:rPr>
        <w:t xml:space="preserve"> </w:t>
      </w:r>
    </w:p>
    <w:p w14:paraId="39284442" w14:textId="4C7F328C" w:rsidR="00C946D6" w:rsidRDefault="00C946D6" w:rsidP="00C946D6">
      <w:pPr>
        <w:pStyle w:val="Pa9"/>
        <w:spacing w:before="260"/>
        <w:ind w:left="360" w:hanging="360"/>
      </w:pPr>
      <w:r w:rsidRPr="00C946D6">
        <w:rPr>
          <w:noProof/>
        </w:rPr>
        <w:drawing>
          <wp:inline distT="0" distB="0" distL="0" distR="0" wp14:anchorId="0C21638D" wp14:editId="05FB5116">
            <wp:extent cx="5362575" cy="68968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82" cy="68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190671C4" w14:textId="77777777" w:rsidR="00C946D6" w:rsidRDefault="00C946D6">
      <w:r w:rsidRPr="00C946D6">
        <w:rPr>
          <w:noProof/>
        </w:rPr>
        <w:lastRenderedPageBreak/>
        <w:drawing>
          <wp:inline distT="0" distB="0" distL="0" distR="0" wp14:anchorId="0FE8FA30" wp14:editId="331DC99F">
            <wp:extent cx="5943600" cy="76441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C5BE" w14:textId="50D54B30" w:rsidR="0047496E" w:rsidRDefault="00C946D6">
      <w:r>
        <w:tab/>
      </w:r>
    </w:p>
    <w:p w14:paraId="162C6737" w14:textId="4D0A7360" w:rsidR="00C946D6" w:rsidRDefault="00C946D6">
      <w:r w:rsidRPr="00C946D6">
        <w:rPr>
          <w:noProof/>
        </w:rPr>
        <w:lastRenderedPageBreak/>
        <w:drawing>
          <wp:inline distT="0" distB="0" distL="0" distR="0" wp14:anchorId="22B9D46F" wp14:editId="39FAD832">
            <wp:extent cx="6515100" cy="32543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0AAF" w14:textId="77777777" w:rsidR="00C946D6" w:rsidRDefault="00C946D6"/>
    <w:p w14:paraId="42E053E8" w14:textId="77777777" w:rsidR="00C946D6" w:rsidRDefault="00C946D6"/>
    <w:p w14:paraId="075BEA66" w14:textId="32FFD1A2" w:rsidR="00C946D6" w:rsidRDefault="00C946D6">
      <w:r w:rsidRPr="00C946D6">
        <w:rPr>
          <w:noProof/>
        </w:rPr>
        <w:drawing>
          <wp:inline distT="0" distB="0" distL="0" distR="0" wp14:anchorId="23FA97D7" wp14:editId="60C051AE">
            <wp:extent cx="6515100" cy="32543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1257" w14:textId="7DAFDC13" w:rsidR="00C946D6" w:rsidRDefault="00C946D6"/>
    <w:p w14:paraId="5E9AD211" w14:textId="4FA570F4" w:rsidR="00C946D6" w:rsidRDefault="00933868">
      <w:r w:rsidRPr="00933868">
        <w:rPr>
          <w:noProof/>
        </w:rPr>
        <w:lastRenderedPageBreak/>
        <w:drawing>
          <wp:inline distT="0" distB="0" distL="0" distR="0" wp14:anchorId="5D472A9C" wp14:editId="74FE0226">
            <wp:extent cx="6515100" cy="32543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11F1" w14:textId="0D1C011A" w:rsidR="00933868" w:rsidRDefault="00933868"/>
    <w:p w14:paraId="0662FEEB" w14:textId="062735A7" w:rsidR="00933868" w:rsidRDefault="00933868">
      <w:r w:rsidRPr="00933868">
        <w:rPr>
          <w:noProof/>
        </w:rPr>
        <w:drawing>
          <wp:inline distT="0" distB="0" distL="0" distR="0" wp14:anchorId="16F5FCA7" wp14:editId="284770D9">
            <wp:extent cx="6515100" cy="3417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85F4D" w14:textId="0CDD538D" w:rsidR="00933868" w:rsidRDefault="00933868">
      <w:r>
        <w:rPr>
          <w:noProof/>
        </w:rPr>
        <w:drawing>
          <wp:inline distT="0" distB="0" distL="0" distR="0" wp14:anchorId="15A7750D" wp14:editId="465CFDFB">
            <wp:extent cx="2781300" cy="224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881"/>
                    <a:stretch/>
                  </pic:blipFill>
                  <pic:spPr bwMode="auto">
                    <a:xfrm>
                      <a:off x="0" y="0"/>
                      <a:ext cx="27813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AFE53" w14:textId="5F3E42D3" w:rsidR="00933868" w:rsidRDefault="00933868"/>
    <w:p w14:paraId="72967350" w14:textId="78886590" w:rsidR="00933868" w:rsidRDefault="00933868">
      <w:r>
        <w:rPr>
          <w:noProof/>
        </w:rPr>
        <w:drawing>
          <wp:inline distT="0" distB="0" distL="0" distR="0" wp14:anchorId="22FA825B" wp14:editId="7F679361">
            <wp:extent cx="5981700" cy="20478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4E49" w14:textId="51C499A3" w:rsidR="00933868" w:rsidRDefault="00933868"/>
    <w:p w14:paraId="7E46D442" w14:textId="349B18B6" w:rsidR="00933868" w:rsidRDefault="00933868">
      <w:r>
        <w:rPr>
          <w:noProof/>
        </w:rPr>
        <w:drawing>
          <wp:inline distT="0" distB="0" distL="0" distR="0" wp14:anchorId="3D0FCCDE" wp14:editId="223336D1">
            <wp:extent cx="4000500" cy="5153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868" w:rsidSect="00933868">
      <w:pgSz w:w="12240" w:h="15840"/>
      <w:pgMar w:top="450" w:right="5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Narrow Medium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Narrow Book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6D6"/>
    <w:rsid w:val="0047496E"/>
    <w:rsid w:val="00933868"/>
    <w:rsid w:val="00C9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AD09A"/>
  <w15:chartTrackingRefBased/>
  <w15:docId w15:val="{2EC68F1A-514C-4D8B-9DF4-DF104BAD7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6D6"/>
    <w:rPr>
      <w:rFonts w:ascii="Segoe UI" w:hAnsi="Segoe UI" w:cs="Segoe UI"/>
      <w:sz w:val="18"/>
      <w:szCs w:val="18"/>
    </w:rPr>
  </w:style>
  <w:style w:type="paragraph" w:customStyle="1" w:styleId="Pa9">
    <w:name w:val="Pa9"/>
    <w:basedOn w:val="Normal"/>
    <w:next w:val="Normal"/>
    <w:uiPriority w:val="99"/>
    <w:rsid w:val="00C946D6"/>
    <w:pPr>
      <w:autoSpaceDE w:val="0"/>
      <w:autoSpaceDN w:val="0"/>
      <w:adjustRightInd w:val="0"/>
      <w:spacing w:after="0" w:line="241" w:lineRule="atLeast"/>
    </w:pPr>
    <w:rPr>
      <w:rFonts w:ascii="Gotham Narrow Medium" w:hAnsi="Gotham Narrow Mediu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DCCB1B44</Template>
  <TotalTime>21</TotalTime>
  <Pages>5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 Priest (CENSUS/CG FED)</dc:creator>
  <cp:keywords/>
  <dc:description/>
  <cp:lastModifiedBy>Sarah M Priest (CENSUS/CG FED)</cp:lastModifiedBy>
  <cp:revision>1</cp:revision>
  <dcterms:created xsi:type="dcterms:W3CDTF">2019-04-02T22:33:00Z</dcterms:created>
  <dcterms:modified xsi:type="dcterms:W3CDTF">2019-04-02T22:54:00Z</dcterms:modified>
</cp:coreProperties>
</file>